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33E7C" w14:textId="51475CB9" w:rsidR="00D43EC3" w:rsidRPr="00D43EC3" w:rsidRDefault="00D43EC3" w:rsidP="00D43EC3">
      <w:pPr>
        <w:jc w:val="center"/>
        <w:rPr>
          <w:b/>
          <w:bCs/>
          <w:sz w:val="24"/>
          <w:szCs w:val="24"/>
        </w:rPr>
      </w:pPr>
      <w:r w:rsidRPr="00D43EC3">
        <w:rPr>
          <w:b/>
          <w:bCs/>
          <w:sz w:val="24"/>
          <w:szCs w:val="24"/>
        </w:rPr>
        <w:t>行財政改革構想審議会委員応募申込書</w:t>
      </w:r>
    </w:p>
    <w:p w14:paraId="60EEA54E" w14:textId="77777777" w:rsidR="00D43EC3" w:rsidRPr="00D43EC3" w:rsidRDefault="00D43EC3" w:rsidP="00D43EC3">
      <w:pPr>
        <w:jc w:val="center"/>
        <w:rPr>
          <w:b/>
          <w:bCs/>
        </w:rPr>
      </w:pPr>
    </w:p>
    <w:p w14:paraId="64B10CA3" w14:textId="77777777" w:rsidR="00D43EC3" w:rsidRPr="00D43EC3" w:rsidRDefault="00D43EC3" w:rsidP="00D43EC3">
      <w:pPr>
        <w:rPr>
          <w:sz w:val="22"/>
        </w:rPr>
      </w:pPr>
      <w:r w:rsidRPr="00D43EC3">
        <w:rPr>
          <w:sz w:val="22"/>
        </w:rPr>
        <w:t>私は、行財政改革構想審議会委員に応募したいので、次のとおり申し込みます。</w:t>
      </w:r>
    </w:p>
    <w:p w14:paraId="7E8D54CD" w14:textId="77777777" w:rsidR="00D43EC3" w:rsidRPr="00D43EC3" w:rsidRDefault="00D43EC3" w:rsidP="00D43EC3"/>
    <w:p w14:paraId="3B1E8972" w14:textId="77777777" w:rsidR="00D43EC3" w:rsidRPr="00D43EC3" w:rsidRDefault="00D43EC3" w:rsidP="00D43EC3">
      <w:pPr>
        <w:rPr>
          <w:b/>
          <w:bCs/>
        </w:rPr>
      </w:pPr>
      <w:r w:rsidRPr="00D43EC3">
        <w:rPr>
          <w:b/>
          <w:bCs/>
        </w:rPr>
        <w:t>1</w:t>
      </w:r>
      <w:r w:rsidRPr="00D43EC3">
        <w:rPr>
          <w:b/>
          <w:bCs/>
        </w:rPr>
        <w:t xml:space="preserve">　応募者情報</w:t>
      </w:r>
    </w:p>
    <w:p w14:paraId="1D8BAC77" w14:textId="77777777" w:rsidR="00D43EC3" w:rsidRPr="00D43EC3" w:rsidRDefault="00D43EC3" w:rsidP="00D43EC3">
      <w:r w:rsidRPr="00D43EC3">
        <w:rPr>
          <w:b/>
          <w:bCs/>
        </w:rPr>
        <w:t>氏名（ふりがな）</w:t>
      </w:r>
    </w:p>
    <w:p w14:paraId="126400BD" w14:textId="5B9C0A68" w:rsidR="00D43EC3" w:rsidRPr="00D43EC3" w:rsidRDefault="00D43EC3" w:rsidP="00D43EC3">
      <w:pPr>
        <w:ind w:firstLineChars="100" w:firstLine="220"/>
        <w:rPr>
          <w:sz w:val="22"/>
        </w:rPr>
      </w:pPr>
      <w:r w:rsidRPr="00D43EC3">
        <w:rPr>
          <w:rFonts w:hint="eastAsia"/>
          <w:sz w:val="22"/>
        </w:rPr>
        <w:t>ふりがな</w:t>
      </w:r>
      <w:r w:rsidRPr="00D43EC3">
        <w:rPr>
          <w:sz w:val="22"/>
        </w:rPr>
        <w:t xml:space="preserve">：　　　　　　　　　　　　　　　　　　　　</w:t>
      </w:r>
    </w:p>
    <w:p w14:paraId="217D0C48" w14:textId="2303EA90" w:rsidR="00D43EC3" w:rsidRPr="00D43EC3" w:rsidRDefault="00D43EC3" w:rsidP="00D43EC3">
      <w:pPr>
        <w:ind w:firstLineChars="100" w:firstLine="220"/>
      </w:pPr>
      <w:r w:rsidRPr="00D43EC3">
        <w:rPr>
          <w:rFonts w:hint="eastAsia"/>
          <w:sz w:val="22"/>
        </w:rPr>
        <w:t>氏　　名</w:t>
      </w:r>
      <w:r w:rsidRPr="00D43EC3">
        <w:rPr>
          <w:sz w:val="22"/>
        </w:rPr>
        <w:t>：</w:t>
      </w:r>
      <w:r w:rsidRPr="00D43EC3">
        <w:t xml:space="preserve">　　　　　　　　　　　　　　　　　　</w:t>
      </w:r>
    </w:p>
    <w:p w14:paraId="554CF3C8" w14:textId="77777777" w:rsidR="00D43EC3" w:rsidRPr="00D43EC3" w:rsidRDefault="00D43EC3" w:rsidP="00D43EC3">
      <w:r w:rsidRPr="00D43EC3">
        <w:rPr>
          <w:b/>
          <w:bCs/>
        </w:rPr>
        <w:t>生年月日</w:t>
      </w:r>
    </w:p>
    <w:p w14:paraId="04312065" w14:textId="77777777" w:rsidR="00D43EC3" w:rsidRPr="00D43EC3" w:rsidRDefault="00D43EC3" w:rsidP="00D43EC3">
      <w:pPr>
        <w:ind w:firstLineChars="100" w:firstLine="220"/>
        <w:rPr>
          <w:sz w:val="22"/>
        </w:rPr>
      </w:pPr>
      <w:r w:rsidRPr="00D43EC3">
        <w:rPr>
          <w:sz w:val="22"/>
        </w:rPr>
        <w:t>昭和・平成　　　年　　　月　　　日（満　　　歳）</w:t>
      </w:r>
    </w:p>
    <w:p w14:paraId="6BB462E9" w14:textId="77777777" w:rsidR="00D43EC3" w:rsidRPr="00D43EC3" w:rsidRDefault="00D43EC3" w:rsidP="00D43EC3">
      <w:r w:rsidRPr="00D43EC3">
        <w:rPr>
          <w:b/>
          <w:bCs/>
        </w:rPr>
        <w:t>住所</w:t>
      </w:r>
    </w:p>
    <w:p w14:paraId="02436289" w14:textId="77777777" w:rsidR="00D43EC3" w:rsidRPr="00D43EC3" w:rsidRDefault="00D43EC3" w:rsidP="00D43EC3">
      <w:pPr>
        <w:ind w:firstLineChars="100" w:firstLine="220"/>
        <w:rPr>
          <w:sz w:val="22"/>
        </w:rPr>
      </w:pPr>
      <w:r w:rsidRPr="00D43EC3">
        <w:rPr>
          <w:sz w:val="22"/>
        </w:rPr>
        <w:t xml:space="preserve">〒　　　－　　　　</w:t>
      </w:r>
    </w:p>
    <w:p w14:paraId="06DC7E35" w14:textId="16064212" w:rsidR="00D43EC3" w:rsidRPr="00D43EC3" w:rsidRDefault="00D43EC3" w:rsidP="00D43EC3">
      <w:pPr>
        <w:rPr>
          <w:sz w:val="22"/>
        </w:rPr>
      </w:pPr>
      <w:r w:rsidRPr="00D43EC3">
        <w:rPr>
          <w:sz w:val="22"/>
        </w:rPr>
        <w:t xml:space="preserve">　</w:t>
      </w:r>
      <w:r w:rsidRPr="00D43EC3">
        <w:rPr>
          <w:rFonts w:hint="eastAsia"/>
          <w:sz w:val="22"/>
        </w:rPr>
        <w:t>宮崎県東臼杵郡門川町</w:t>
      </w:r>
    </w:p>
    <w:p w14:paraId="53E25FF0" w14:textId="77777777" w:rsidR="00D43EC3" w:rsidRPr="00D43EC3" w:rsidRDefault="00D43EC3" w:rsidP="00D43EC3">
      <w:pPr>
        <w:ind w:firstLineChars="100" w:firstLine="220"/>
        <w:rPr>
          <w:sz w:val="22"/>
        </w:rPr>
      </w:pPr>
      <w:r w:rsidRPr="00D43EC3">
        <w:rPr>
          <w:sz w:val="22"/>
        </w:rPr>
        <w:t xml:space="preserve">自宅：　　　　　　　　　　　　　</w:t>
      </w:r>
    </w:p>
    <w:p w14:paraId="2E876C3B" w14:textId="77777777" w:rsidR="00D43EC3" w:rsidRPr="00D43EC3" w:rsidRDefault="00D43EC3" w:rsidP="00D43EC3">
      <w:pPr>
        <w:ind w:firstLineChars="100" w:firstLine="220"/>
      </w:pPr>
      <w:r w:rsidRPr="00D43EC3">
        <w:rPr>
          <w:sz w:val="22"/>
        </w:rPr>
        <w:t>携帯：</w:t>
      </w:r>
      <w:r w:rsidRPr="00D43EC3">
        <w:t xml:space="preserve">　　　　　　　　　　　　　</w:t>
      </w:r>
    </w:p>
    <w:p w14:paraId="1C4FD872" w14:textId="77777777" w:rsidR="00D43EC3" w:rsidRPr="00D43EC3" w:rsidRDefault="00D43EC3" w:rsidP="00D43EC3">
      <w:pPr>
        <w:ind w:firstLineChars="100" w:firstLine="211"/>
      </w:pPr>
      <w:r w:rsidRPr="00D43EC3">
        <w:rPr>
          <w:b/>
          <w:bCs/>
        </w:rPr>
        <w:t>電子メールアドレス</w:t>
      </w:r>
    </w:p>
    <w:p w14:paraId="18EE759A" w14:textId="087CB504" w:rsidR="00D43EC3" w:rsidRPr="00D43EC3" w:rsidRDefault="00D43EC3" w:rsidP="00D43EC3">
      <w:r w:rsidRPr="00D43EC3">
        <w:rPr>
          <w:b/>
          <w:bCs/>
        </w:rPr>
        <w:t>2</w:t>
      </w:r>
      <w:r w:rsidRPr="00D43EC3">
        <w:rPr>
          <w:b/>
          <w:bCs/>
        </w:rPr>
        <w:t xml:space="preserve">　職業等</w:t>
      </w:r>
    </w:p>
    <w:p w14:paraId="453F6924" w14:textId="3338FF05" w:rsidR="00D43EC3" w:rsidRPr="00D43EC3" w:rsidRDefault="00D43EC3" w:rsidP="00D43EC3">
      <w:pPr>
        <w:ind w:firstLineChars="100" w:firstLine="220"/>
        <w:rPr>
          <w:sz w:val="22"/>
        </w:rPr>
      </w:pPr>
      <w:r w:rsidRPr="00D43EC3">
        <w:rPr>
          <w:sz w:val="22"/>
        </w:rPr>
        <w:t xml:space="preserve">勤務先・職業（任意）　　　　　　　　　　　　　　　　　　　　　　　　　　　　</w:t>
      </w:r>
    </w:p>
    <w:p w14:paraId="2CB17587" w14:textId="77777777" w:rsidR="00D43EC3" w:rsidRPr="00D43EC3" w:rsidRDefault="00D43EC3" w:rsidP="00D43EC3">
      <w:pPr>
        <w:rPr>
          <w:b/>
          <w:bCs/>
        </w:rPr>
      </w:pPr>
      <w:r w:rsidRPr="00D43EC3">
        <w:rPr>
          <w:b/>
          <w:bCs/>
        </w:rPr>
        <w:t>3</w:t>
      </w:r>
      <w:r w:rsidRPr="00D43EC3">
        <w:rPr>
          <w:b/>
          <w:bCs/>
        </w:rPr>
        <w:t xml:space="preserve">　応募理由</w:t>
      </w:r>
    </w:p>
    <w:p w14:paraId="2EF681A7" w14:textId="389BEBBA" w:rsidR="00D43EC3" w:rsidRPr="00D43EC3" w:rsidRDefault="00D43EC3" w:rsidP="00D43EC3">
      <w:pPr>
        <w:ind w:firstLineChars="100" w:firstLine="220"/>
        <w:rPr>
          <w:sz w:val="22"/>
        </w:rPr>
      </w:pPr>
      <w:r w:rsidRPr="00D43EC3">
        <w:rPr>
          <w:noProof/>
          <w:sz w:val="22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AF2346" wp14:editId="5C550332">
                <wp:simplePos x="0" y="0"/>
                <wp:positionH relativeFrom="margin">
                  <wp:align>right</wp:align>
                </wp:positionH>
                <wp:positionV relativeFrom="paragraph">
                  <wp:posOffset>211721</wp:posOffset>
                </wp:positionV>
                <wp:extent cx="5641258" cy="1157749"/>
                <wp:effectExtent l="0" t="0" r="17145" b="23495"/>
                <wp:wrapNone/>
                <wp:docPr id="94892106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1258" cy="1157749"/>
                        </a:xfrm>
                        <a:prstGeom prst="rect">
                          <a:avLst/>
                        </a:prstGeom>
                        <a:noFill/>
                        <a:ln w="158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11F52E8" id="正方形/長方形 1" o:spid="_x0000_s1026" style="position:absolute;margin-left:393pt;margin-top:16.65pt;width:444.2pt;height:91.1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" filled="f" strokecolor="#0a121c [484]" strokeweight="1.25pt">
                <w10:wrap anchorx="margin"/>
              </v:rect>
            </w:pict>
          </mc:Fallback>
        </mc:AlternateContent>
      </w:r>
      <w:r w:rsidRPr="00D43EC3">
        <w:rPr>
          <w:sz w:val="22"/>
        </w:rPr>
        <w:t>行財政改革構想審議会委員に応募した理由をご記入ください。（</w:t>
      </w:r>
      <w:r w:rsidRPr="00D43EC3">
        <w:rPr>
          <w:sz w:val="22"/>
        </w:rPr>
        <w:t>200</w:t>
      </w:r>
      <w:r w:rsidRPr="00D43EC3">
        <w:rPr>
          <w:sz w:val="22"/>
        </w:rPr>
        <w:t>字程度）</w:t>
      </w:r>
    </w:p>
    <w:p w14:paraId="41D8B3B1" w14:textId="77777777" w:rsidR="00D43EC3" w:rsidRPr="00D43EC3" w:rsidRDefault="00D43EC3" w:rsidP="00D43EC3">
      <w:r w:rsidRPr="00D43EC3">
        <w:t xml:space="preserve">　　　　　　　　　　　　　　　　　　　　　　　　　　　　</w:t>
      </w:r>
    </w:p>
    <w:p w14:paraId="317266D7" w14:textId="77777777" w:rsidR="00D43EC3" w:rsidRPr="00D43EC3" w:rsidRDefault="00D43EC3" w:rsidP="00D43EC3">
      <w:r w:rsidRPr="00D43EC3">
        <w:t xml:space="preserve">　　　　　　　　　　　　　　　　　　　　　　　　　　　　</w:t>
      </w:r>
    </w:p>
    <w:p w14:paraId="0CE02245" w14:textId="77777777" w:rsidR="00D43EC3" w:rsidRPr="00D43EC3" w:rsidRDefault="00D43EC3" w:rsidP="00D43EC3">
      <w:r w:rsidRPr="00D43EC3">
        <w:t xml:space="preserve">　　　　　　　　　　　　　　　　　　　　　　　　　　　　</w:t>
      </w:r>
    </w:p>
    <w:p w14:paraId="0D8F7495" w14:textId="77777777" w:rsidR="00D43EC3" w:rsidRPr="00D43EC3" w:rsidRDefault="00D43EC3" w:rsidP="00D43EC3">
      <w:r w:rsidRPr="00D43EC3">
        <w:t xml:space="preserve">　　　　　　　　　　　　　　　　　　　　　　　　　　　　</w:t>
      </w:r>
    </w:p>
    <w:p w14:paraId="53781E7E" w14:textId="1717AF2F" w:rsidR="00D43EC3" w:rsidRPr="00D43EC3" w:rsidRDefault="00D43EC3" w:rsidP="00D43EC3"/>
    <w:p w14:paraId="4236A19D" w14:textId="77777777" w:rsidR="00D43EC3" w:rsidRPr="00D43EC3" w:rsidRDefault="00D43EC3" w:rsidP="00D43EC3">
      <w:pPr>
        <w:rPr>
          <w:b/>
          <w:bCs/>
        </w:rPr>
      </w:pPr>
      <w:r w:rsidRPr="00D43EC3">
        <w:rPr>
          <w:b/>
          <w:bCs/>
        </w:rPr>
        <w:t>4</w:t>
      </w:r>
      <w:r w:rsidRPr="00D43EC3">
        <w:rPr>
          <w:b/>
          <w:bCs/>
        </w:rPr>
        <w:t xml:space="preserve">　添付書類</w:t>
      </w:r>
    </w:p>
    <w:p w14:paraId="44E2D5B5" w14:textId="77777777" w:rsidR="00D43EC3" w:rsidRPr="00D43EC3" w:rsidRDefault="00D43EC3" w:rsidP="00D43EC3">
      <w:pPr>
        <w:ind w:firstLineChars="100" w:firstLine="220"/>
        <w:rPr>
          <w:sz w:val="22"/>
        </w:rPr>
      </w:pPr>
      <w:r w:rsidRPr="00D43EC3">
        <w:rPr>
          <w:sz w:val="22"/>
        </w:rPr>
        <w:t>次の作文を添付してください。</w:t>
      </w:r>
    </w:p>
    <w:p w14:paraId="4D2D5A25" w14:textId="351E8DAD" w:rsidR="00D43EC3" w:rsidRPr="00D43EC3" w:rsidRDefault="00D43EC3" w:rsidP="00D43EC3">
      <w:pPr>
        <w:ind w:leftChars="100" w:left="210"/>
        <w:rPr>
          <w:sz w:val="22"/>
        </w:rPr>
      </w:pPr>
      <w:r w:rsidRPr="00D43EC3">
        <w:rPr>
          <w:b/>
          <w:bCs/>
        </w:rPr>
        <w:t>テーマ</w:t>
      </w:r>
      <w:r w:rsidRPr="00D43EC3">
        <w:br/>
      </w:r>
      <w:r w:rsidRPr="00D43EC3">
        <w:rPr>
          <w:sz w:val="22"/>
        </w:rPr>
        <w:t>「</w:t>
      </w:r>
      <w:r w:rsidR="00561E66" w:rsidRPr="00561E66">
        <w:rPr>
          <w:sz w:val="22"/>
        </w:rPr>
        <w:t>持続可能な町づくりのために必要な行財政改革について、あなたの考え</w:t>
      </w:r>
      <w:r w:rsidRPr="00D43EC3">
        <w:rPr>
          <w:sz w:val="22"/>
        </w:rPr>
        <w:t>」</w:t>
      </w:r>
    </w:p>
    <w:p w14:paraId="5FE80BAA" w14:textId="77777777" w:rsidR="00D43EC3" w:rsidRPr="00D43EC3" w:rsidRDefault="00D43EC3" w:rsidP="00D43EC3">
      <w:pPr>
        <w:ind w:firstLineChars="100" w:firstLine="220"/>
        <w:rPr>
          <w:sz w:val="22"/>
        </w:rPr>
      </w:pPr>
      <w:r w:rsidRPr="00D43EC3">
        <w:rPr>
          <w:rFonts w:ascii="ＭＳ 明朝" w:eastAsia="ＭＳ 明朝" w:hAnsi="ＭＳ 明朝" w:cs="ＭＳ 明朝" w:hint="eastAsia"/>
          <w:sz w:val="22"/>
        </w:rPr>
        <w:t>※</w:t>
      </w:r>
      <w:r w:rsidRPr="00D43EC3">
        <w:rPr>
          <w:sz w:val="22"/>
        </w:rPr>
        <w:t>400</w:t>
      </w:r>
      <w:r w:rsidRPr="00D43EC3">
        <w:rPr>
          <w:sz w:val="22"/>
        </w:rPr>
        <w:t>字以上</w:t>
      </w:r>
      <w:r w:rsidRPr="00D43EC3">
        <w:rPr>
          <w:sz w:val="22"/>
        </w:rPr>
        <w:t>800</w:t>
      </w:r>
      <w:r w:rsidRPr="00D43EC3">
        <w:rPr>
          <w:sz w:val="22"/>
        </w:rPr>
        <w:t>字以内、様式は任意</w:t>
      </w:r>
    </w:p>
    <w:p w14:paraId="7E54DF59" w14:textId="77777777" w:rsidR="00D43EC3" w:rsidRPr="00D43EC3" w:rsidRDefault="00D43EC3" w:rsidP="00D43EC3">
      <w:pPr>
        <w:rPr>
          <w:b/>
          <w:bCs/>
        </w:rPr>
      </w:pPr>
      <w:r w:rsidRPr="00D43EC3">
        <w:rPr>
          <w:b/>
          <w:bCs/>
        </w:rPr>
        <w:t>5</w:t>
      </w:r>
      <w:r w:rsidRPr="00D43EC3">
        <w:rPr>
          <w:b/>
          <w:bCs/>
        </w:rPr>
        <w:t xml:space="preserve">　確認事項</w:t>
      </w:r>
    </w:p>
    <w:p w14:paraId="19096095" w14:textId="77777777" w:rsidR="00D43EC3" w:rsidRPr="00D43EC3" w:rsidRDefault="00D43EC3" w:rsidP="00D43EC3">
      <w:pPr>
        <w:rPr>
          <w:sz w:val="22"/>
        </w:rPr>
      </w:pPr>
      <w:r w:rsidRPr="00D43EC3">
        <w:rPr>
          <w:sz w:val="22"/>
        </w:rPr>
        <w:t>次の事項を確認し、</w:t>
      </w:r>
      <w:r w:rsidRPr="00D43EC3">
        <w:rPr>
          <w:sz w:val="22"/>
        </w:rPr>
        <w:t>□</w:t>
      </w:r>
      <w:r w:rsidRPr="00D43EC3">
        <w:rPr>
          <w:sz w:val="22"/>
        </w:rPr>
        <w:t>に</w:t>
      </w:r>
      <w:r w:rsidRPr="00D43EC3">
        <w:rPr>
          <w:rFonts w:ascii="Segoe UI Symbol" w:hAnsi="Segoe UI Symbol" w:cs="Segoe UI Symbol"/>
          <w:sz w:val="22"/>
        </w:rPr>
        <w:t>✓</w:t>
      </w:r>
      <w:r w:rsidRPr="00D43EC3">
        <w:rPr>
          <w:sz w:val="22"/>
        </w:rPr>
        <w:t>を記入してください。</w:t>
      </w:r>
    </w:p>
    <w:p w14:paraId="17CAE25D" w14:textId="77777777" w:rsidR="00D43EC3" w:rsidRPr="00D43EC3" w:rsidRDefault="00D43EC3" w:rsidP="00D43EC3">
      <w:pPr>
        <w:rPr>
          <w:sz w:val="22"/>
        </w:rPr>
      </w:pPr>
      <w:r w:rsidRPr="00D43EC3">
        <w:rPr>
          <w:sz w:val="22"/>
        </w:rPr>
        <w:t xml:space="preserve">□ </w:t>
      </w:r>
      <w:r w:rsidRPr="00D43EC3">
        <w:rPr>
          <w:sz w:val="22"/>
        </w:rPr>
        <w:t>私は、募集要項に定める応募資格を満たしています。</w:t>
      </w:r>
    </w:p>
    <w:p w14:paraId="5D5AC008" w14:textId="77777777" w:rsidR="00D43EC3" w:rsidRPr="00D43EC3" w:rsidRDefault="00D43EC3" w:rsidP="00D43EC3">
      <w:pPr>
        <w:rPr>
          <w:sz w:val="22"/>
        </w:rPr>
      </w:pPr>
      <w:r w:rsidRPr="00D43EC3">
        <w:rPr>
          <w:sz w:val="22"/>
        </w:rPr>
        <w:t xml:space="preserve">□ </w:t>
      </w:r>
      <w:r w:rsidRPr="00D43EC3">
        <w:rPr>
          <w:sz w:val="22"/>
        </w:rPr>
        <w:t>私は、町の他の附属機関等の委員ではありません。</w:t>
      </w:r>
    </w:p>
    <w:p w14:paraId="7D85E039" w14:textId="77777777" w:rsidR="00D43EC3" w:rsidRPr="00D43EC3" w:rsidRDefault="00D43EC3" w:rsidP="00D43EC3">
      <w:pPr>
        <w:rPr>
          <w:sz w:val="22"/>
        </w:rPr>
      </w:pPr>
      <w:r w:rsidRPr="00D43EC3">
        <w:rPr>
          <w:sz w:val="22"/>
        </w:rPr>
        <w:t xml:space="preserve">□ </w:t>
      </w:r>
      <w:r w:rsidRPr="00D43EC3">
        <w:rPr>
          <w:sz w:val="22"/>
        </w:rPr>
        <w:t>応募書類の記載内容に相違ありません。</w:t>
      </w:r>
    </w:p>
    <w:p w14:paraId="13F7EB70" w14:textId="2FA84021" w:rsidR="00D43EC3" w:rsidRPr="00D43EC3" w:rsidRDefault="00D43EC3" w:rsidP="00D43EC3">
      <w:pPr>
        <w:rPr>
          <w:sz w:val="22"/>
        </w:rPr>
      </w:pPr>
    </w:p>
    <w:p w14:paraId="290FDD90" w14:textId="77777777" w:rsidR="00D43EC3" w:rsidRDefault="00D43EC3" w:rsidP="00D43EC3">
      <w:pPr>
        <w:rPr>
          <w:sz w:val="22"/>
        </w:rPr>
      </w:pPr>
      <w:r w:rsidRPr="00D43EC3">
        <w:rPr>
          <w:sz w:val="22"/>
        </w:rPr>
        <w:t>令和　　　年　　　月　　　日</w:t>
      </w:r>
    </w:p>
    <w:p w14:paraId="3AA71C7B" w14:textId="77777777" w:rsidR="00D43EC3" w:rsidRPr="00D43EC3" w:rsidRDefault="00D43EC3" w:rsidP="00D43EC3">
      <w:pPr>
        <w:rPr>
          <w:sz w:val="22"/>
        </w:rPr>
      </w:pPr>
    </w:p>
    <w:p w14:paraId="60B3A7CA" w14:textId="5826348D" w:rsidR="00D43EC3" w:rsidRPr="00D43EC3" w:rsidRDefault="00D43EC3" w:rsidP="00D43EC3">
      <w:r w:rsidRPr="00D43EC3">
        <w:rPr>
          <w:sz w:val="22"/>
        </w:rPr>
        <w:t xml:space="preserve">氏名（自署）　</w:t>
      </w:r>
      <w:r>
        <w:rPr>
          <w:rFonts w:hint="eastAsia"/>
          <w:u w:val="single"/>
        </w:rPr>
        <w:t xml:space="preserve">　　　　　　　　　　　　　　　　</w:t>
      </w:r>
    </w:p>
    <w:sectPr w:rsidR="00D43EC3" w:rsidRPr="00D43EC3" w:rsidSect="00C02DE8">
      <w:pgSz w:w="11906" w:h="16838"/>
      <w:pgMar w:top="1304" w:right="1361" w:bottom="1134" w:left="1304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87CF4"/>
    <w:multiLevelType w:val="multilevel"/>
    <w:tmpl w:val="D10C3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3D78D2"/>
    <w:multiLevelType w:val="multilevel"/>
    <w:tmpl w:val="C8F01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3947095">
    <w:abstractNumId w:val="0"/>
  </w:num>
  <w:num w:numId="2" w16cid:durableId="2056735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bordersDoNotSurroundHeader/>
  <w:bordersDoNotSurroundFooter/>
  <w:proofState w:spelling="clean" w:grammar="clean"/>
  <w:attachedTemplate r:id="rId1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EFD"/>
    <w:rsid w:val="003F2E19"/>
    <w:rsid w:val="00561E66"/>
    <w:rsid w:val="00605B84"/>
    <w:rsid w:val="006423D9"/>
    <w:rsid w:val="00851EFD"/>
    <w:rsid w:val="00C02DE8"/>
    <w:rsid w:val="00CC7F7B"/>
    <w:rsid w:val="00D4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2B2A22"/>
  <w15:docId w15:val="{D322776C-F86D-4DEF-830B-33A6D5ED4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1">
    <w:name w:val="Date"/>
    <w:basedOn w:val="a"/>
    <w:next w:val="a"/>
    <w:link w:val="af2"/>
    <w:uiPriority w:val="99"/>
    <w:semiHidden/>
    <w:unhideWhenUsed/>
    <w:rsid w:val="00851EFD"/>
  </w:style>
  <w:style w:type="character" w:customStyle="1" w:styleId="af2">
    <w:name w:val="日付 (文字)"/>
    <w:basedOn w:val="a0"/>
    <w:link w:val="af1"/>
    <w:uiPriority w:val="99"/>
    <w:semiHidden/>
    <w:rsid w:val="00851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1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00413_上村 育男</cp:lastModifiedBy>
  <cp:revision>2</cp:revision>
  <cp:lastPrinted>2026-09-01T04:02:00Z</cp:lastPrinted>
  <dcterms:created xsi:type="dcterms:W3CDTF">2026-09-01T23:15:00Z</dcterms:created>
  <dcterms:modified xsi:type="dcterms:W3CDTF">2026-09-01T23:15:00Z</dcterms:modified>
</cp:coreProperties>
</file>